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CDD4A" w14:textId="77777777" w:rsidR="009B0B7C" w:rsidRPr="0082770B" w:rsidRDefault="009B0B7C" w:rsidP="009B0B7C">
      <w:pPr>
        <w:pStyle w:val="Heading1"/>
        <w:jc w:val="center"/>
        <w:rPr>
          <w:rFonts w:ascii="Times New Roman" w:hAnsi="Times New Roman"/>
          <w:caps/>
          <w:kern w:val="0"/>
          <w:sz w:val="28"/>
          <w:szCs w:val="20"/>
        </w:rPr>
      </w:pPr>
      <w:bookmarkStart w:id="0" w:name="_Toc443810257"/>
      <w:r w:rsidRPr="0082770B">
        <w:rPr>
          <w:rFonts w:ascii="Times New Roman" w:hAnsi="Times New Roman"/>
          <w:caps/>
          <w:kern w:val="0"/>
          <w:sz w:val="28"/>
          <w:szCs w:val="20"/>
        </w:rPr>
        <w:t>REQUEST FOR PUBLIC RECORDS</w:t>
      </w:r>
      <w:bookmarkEnd w:id="0"/>
    </w:p>
    <w:p w14:paraId="10F254A0" w14:textId="77777777" w:rsidR="009B0B7C" w:rsidRPr="0082770B" w:rsidRDefault="009B0B7C" w:rsidP="009B0B7C">
      <w:pPr>
        <w:tabs>
          <w:tab w:val="left" w:pos="8900"/>
        </w:tabs>
        <w:spacing w:before="240"/>
      </w:pPr>
      <w:r w:rsidRPr="0082770B">
        <w:t>NAME OF REQUESTER:</w:t>
      </w:r>
      <w:r w:rsidRPr="0082770B">
        <w:rPr>
          <w:u w:val="single"/>
        </w:rPr>
        <w:tab/>
      </w:r>
    </w:p>
    <w:p w14:paraId="3BA53174" w14:textId="77777777" w:rsidR="009B0B7C" w:rsidRPr="0082770B" w:rsidRDefault="009B0B7C" w:rsidP="009B0B7C">
      <w:pPr>
        <w:tabs>
          <w:tab w:val="left" w:pos="8900"/>
        </w:tabs>
        <w:spacing w:before="240"/>
      </w:pPr>
      <w:r w:rsidRPr="0082770B">
        <w:t xml:space="preserve">ADDRESS: </w:t>
      </w:r>
      <w:r w:rsidRPr="0082770B">
        <w:rPr>
          <w:u w:val="single"/>
        </w:rPr>
        <w:tab/>
      </w:r>
    </w:p>
    <w:p w14:paraId="4B66F2E0" w14:textId="77777777" w:rsidR="009B0B7C" w:rsidRPr="0082770B" w:rsidRDefault="009B0B7C" w:rsidP="009B0B7C">
      <w:pPr>
        <w:tabs>
          <w:tab w:val="left" w:pos="8900"/>
        </w:tabs>
        <w:spacing w:before="240"/>
      </w:pPr>
      <w:r w:rsidRPr="0082770B">
        <w:t xml:space="preserve">CITY: ________________________ STATE ____ ZIP </w:t>
      </w:r>
      <w:r w:rsidRPr="0082770B">
        <w:rPr>
          <w:u w:val="single"/>
        </w:rPr>
        <w:tab/>
      </w:r>
    </w:p>
    <w:p w14:paraId="47805D02" w14:textId="77777777" w:rsidR="009B0B7C" w:rsidRPr="0082770B" w:rsidRDefault="009B0B7C" w:rsidP="009B0B7C">
      <w:pPr>
        <w:tabs>
          <w:tab w:val="left" w:pos="8900"/>
        </w:tabs>
        <w:spacing w:before="240"/>
      </w:pPr>
      <w:r w:rsidRPr="0082770B">
        <w:t>PHONE: _______________ DATE OF REQUEST: __________ TIME: __________</w:t>
      </w:r>
    </w:p>
    <w:p w14:paraId="227CE334" w14:textId="77777777" w:rsidR="009B0B7C" w:rsidRPr="0082770B" w:rsidRDefault="009B0B7C" w:rsidP="009B0B7C">
      <w:pPr>
        <w:tabs>
          <w:tab w:val="left" w:pos="8900"/>
        </w:tabs>
        <w:spacing w:before="240"/>
      </w:pPr>
      <w:r w:rsidRPr="0082770B">
        <w:t>NATURE OF REQUEST:</w:t>
      </w:r>
    </w:p>
    <w:p w14:paraId="2C2514B0" w14:textId="77777777" w:rsidR="009B0B7C" w:rsidRPr="0082770B" w:rsidRDefault="009B0B7C" w:rsidP="009B0B7C">
      <w:pPr>
        <w:tabs>
          <w:tab w:val="left" w:pos="8900"/>
        </w:tabs>
        <w:spacing w:before="240"/>
      </w:pPr>
      <w:r w:rsidRPr="0082770B">
        <w:t>1. Identification of records</w:t>
      </w:r>
      <w:r>
        <w:t>*</w:t>
      </w:r>
      <w:r w:rsidRPr="0082770B">
        <w:t xml:space="preserve">: </w:t>
      </w:r>
      <w:r w:rsidRPr="0082770B">
        <w:rPr>
          <w:u w:val="single"/>
        </w:rPr>
        <w:tab/>
      </w:r>
    </w:p>
    <w:p w14:paraId="259772C4" w14:textId="77777777" w:rsidR="009B0B7C" w:rsidRPr="0082770B" w:rsidRDefault="009B0B7C" w:rsidP="009B0B7C">
      <w:pPr>
        <w:tabs>
          <w:tab w:val="left" w:pos="8900"/>
        </w:tabs>
        <w:spacing w:before="120"/>
      </w:pPr>
      <w:r w:rsidRPr="0082770B">
        <w:rPr>
          <w:u w:val="single"/>
        </w:rPr>
        <w:tab/>
      </w:r>
    </w:p>
    <w:p w14:paraId="3E1A7FFA" w14:textId="77777777" w:rsidR="009B0B7C" w:rsidRPr="0082770B" w:rsidRDefault="009B0B7C" w:rsidP="009B0B7C">
      <w:pPr>
        <w:tabs>
          <w:tab w:val="left" w:pos="8900"/>
          <w:tab w:val="left" w:pos="9000"/>
        </w:tabs>
        <w:spacing w:before="120"/>
      </w:pPr>
      <w:r w:rsidRPr="0082770B">
        <w:rPr>
          <w:u w:val="single"/>
        </w:rPr>
        <w:tab/>
      </w:r>
    </w:p>
    <w:p w14:paraId="19AC6B32" w14:textId="77777777" w:rsidR="009B0B7C" w:rsidRPr="0082770B" w:rsidRDefault="009B0B7C" w:rsidP="009B0B7C">
      <w:pPr>
        <w:spacing w:before="240"/>
      </w:pPr>
      <w:r w:rsidRPr="0082770B">
        <w:t>2. Inspection only _______</w:t>
      </w:r>
    </w:p>
    <w:p w14:paraId="06991AAF" w14:textId="77777777" w:rsidR="009B0B7C" w:rsidRPr="0082770B" w:rsidRDefault="009B0B7C" w:rsidP="009B0B7C">
      <w:pPr>
        <w:spacing w:before="240"/>
      </w:pPr>
      <w:r w:rsidRPr="0082770B">
        <w:t>3. Number of copies requested _____</w:t>
      </w:r>
    </w:p>
    <w:p w14:paraId="3AA163EC" w14:textId="77777777" w:rsidR="009B0B7C" w:rsidRPr="0082770B" w:rsidRDefault="009B0B7C" w:rsidP="009B0B7C">
      <w:pPr>
        <w:spacing w:before="240"/>
      </w:pPr>
      <w:r w:rsidRPr="0082770B">
        <w:t>I declare under penalty of perjury under the laws of the State of Washington that I do not intend to use any list of individuals that may be covered by this request for commercial purposes.</w:t>
      </w:r>
    </w:p>
    <w:p w14:paraId="5C831EFD" w14:textId="77777777" w:rsidR="009B0B7C" w:rsidRDefault="009B0B7C" w:rsidP="009B0B7C">
      <w:pPr>
        <w:spacing w:before="240"/>
      </w:pPr>
      <w:r w:rsidRPr="0082770B">
        <w:t>Signature __________________________________</w:t>
      </w:r>
    </w:p>
    <w:p w14:paraId="2D48A9FA" w14:textId="77777777" w:rsidR="009B0B7C" w:rsidRPr="009B4631" w:rsidRDefault="009B0B7C" w:rsidP="009B0B7C">
      <w:pPr>
        <w:spacing w:before="240"/>
        <w:jc w:val="both"/>
        <w:rPr>
          <w:sz w:val="22"/>
        </w:rPr>
      </w:pPr>
      <w:r w:rsidRPr="00AA2054">
        <w:rPr>
          <w:sz w:val="22"/>
        </w:rPr>
        <w:t>*If the identified records include medical records of a District patient, you must also attach a patient authorization form.  If you do not have the patient’s consent, the records will be redacted unless you identify the legal basis under which patient consent is not required.</w:t>
      </w:r>
    </w:p>
    <w:p w14:paraId="57AD9C08" w14:textId="77777777" w:rsidR="009B0B7C" w:rsidRPr="0082770B" w:rsidRDefault="009B0B7C" w:rsidP="009B0B7C">
      <w:pPr>
        <w:spacing w:before="240"/>
      </w:pPr>
      <w:r w:rsidRPr="0082770B">
        <w:t>================================</w:t>
      </w:r>
      <w:r>
        <w:t>===============================</w:t>
      </w:r>
    </w:p>
    <w:p w14:paraId="3A47D24C" w14:textId="77777777" w:rsidR="009B0B7C" w:rsidRPr="0082770B" w:rsidRDefault="009B0B7C" w:rsidP="009B0B7C">
      <w:pPr>
        <w:tabs>
          <w:tab w:val="left" w:pos="720"/>
          <w:tab w:val="left" w:pos="3240"/>
        </w:tabs>
        <w:rPr>
          <w:u w:val="single"/>
        </w:rPr>
      </w:pPr>
      <w:r w:rsidRPr="0082770B">
        <w:t xml:space="preserve">For Office Use Only: </w:t>
      </w:r>
      <w:r w:rsidRPr="0082770B">
        <w:tab/>
        <w:t xml:space="preserve">Date ________ </w:t>
      </w:r>
      <w:r w:rsidRPr="0082770B">
        <w:tab/>
        <w:t>Time ________</w:t>
      </w:r>
    </w:p>
    <w:p w14:paraId="705B7CF5" w14:textId="77777777" w:rsidR="009B0B7C" w:rsidRPr="0082770B" w:rsidRDefault="009B0B7C" w:rsidP="009B0B7C"/>
    <w:p w14:paraId="00D5AA8F" w14:textId="77777777" w:rsidR="009B0B7C" w:rsidRPr="0082770B" w:rsidRDefault="009B0B7C" w:rsidP="009B0B7C">
      <w:pPr>
        <w:tabs>
          <w:tab w:val="left" w:pos="720"/>
          <w:tab w:val="left" w:pos="3240"/>
          <w:tab w:val="left" w:pos="6120"/>
        </w:tabs>
      </w:pPr>
      <w:r>
        <w:t xml:space="preserve">(1) </w:t>
      </w:r>
      <w:r w:rsidRPr="0082770B">
        <w:t>Request Granted _____</w:t>
      </w:r>
      <w:r w:rsidRPr="0082770B">
        <w:tab/>
        <w:t>Record Withheld _____</w:t>
      </w:r>
      <w:r w:rsidRPr="0082770B">
        <w:tab/>
        <w:t xml:space="preserve">Record </w:t>
      </w:r>
      <w:r>
        <w:t>Redacted _____</w:t>
      </w:r>
    </w:p>
    <w:p w14:paraId="1FFCE4A0" w14:textId="77777777" w:rsidR="009B0B7C" w:rsidRPr="0082770B" w:rsidRDefault="009B0B7C" w:rsidP="009B0B7C">
      <w:pPr>
        <w:tabs>
          <w:tab w:val="left" w:pos="720"/>
          <w:tab w:val="left" w:pos="3240"/>
        </w:tabs>
        <w:spacing w:before="240"/>
      </w:pPr>
      <w:r w:rsidRPr="0082770B">
        <w:t xml:space="preserve"> </w:t>
      </w:r>
      <w:r>
        <w:t>(2) If</w:t>
      </w:r>
      <w:r w:rsidRPr="0082770B">
        <w:t xml:space="preserve"> consent is needed, name of individual: ________________________________________</w:t>
      </w:r>
    </w:p>
    <w:p w14:paraId="43DB9C34" w14:textId="77777777" w:rsidR="009B0B7C" w:rsidRPr="0082770B" w:rsidRDefault="009B0B7C" w:rsidP="009B0B7C">
      <w:pPr>
        <w:spacing w:before="240"/>
      </w:pPr>
      <w:r w:rsidRPr="0082770B">
        <w:t>(3) If withheld</w:t>
      </w:r>
      <w:r>
        <w:t xml:space="preserve"> or redacted</w:t>
      </w:r>
      <w:r w:rsidRPr="0082770B">
        <w:t>, identify the exemption contained in chapter 42.56 RCW or other applicable statute that authorizes the withholding of the record or part of record: ______________________________________________</w:t>
      </w:r>
      <w:r>
        <w:t>__________________________</w:t>
      </w:r>
    </w:p>
    <w:p w14:paraId="5B044035" w14:textId="77777777" w:rsidR="009B0B7C" w:rsidRPr="0082770B" w:rsidRDefault="009B0B7C" w:rsidP="009B0B7C">
      <w:pPr>
        <w:spacing w:before="240"/>
      </w:pPr>
      <w:r w:rsidRPr="0082770B">
        <w:t>(4) If withheld</w:t>
      </w:r>
      <w:r>
        <w:t xml:space="preserve"> or redacted</w:t>
      </w:r>
      <w:r w:rsidRPr="0082770B">
        <w:t xml:space="preserve">, explain how the exemption applies to the record withheld: </w:t>
      </w:r>
    </w:p>
    <w:p w14:paraId="4D201429" w14:textId="77777777" w:rsidR="009B0B7C" w:rsidRPr="0082770B" w:rsidRDefault="009B0B7C" w:rsidP="009B0B7C">
      <w:r w:rsidRPr="0082770B">
        <w:t>______________________________________________</w:t>
      </w:r>
      <w:r>
        <w:t>__________________________</w:t>
      </w:r>
    </w:p>
    <w:p w14:paraId="62B239BE" w14:textId="77777777" w:rsidR="009B0B7C" w:rsidRDefault="009B0B7C" w:rsidP="009B0B7C">
      <w:pPr>
        <w:spacing w:before="240"/>
      </w:pPr>
      <w:r w:rsidRPr="0082770B">
        <w:t>Signature _______________________________________________</w:t>
      </w:r>
    </w:p>
    <w:p w14:paraId="6A5E077C" w14:textId="77777777" w:rsidR="004661BF" w:rsidRDefault="004661BF" w:rsidP="009B0B7C"/>
    <w:sectPr w:rsidR="004661BF" w:rsidSect="00325CE6">
      <w:headerReference w:type="first" r:id="rId7"/>
      <w:pgSz w:w="12240" w:h="15840"/>
      <w:pgMar w:top="720" w:right="720" w:bottom="720" w:left="720" w:header="1008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1FCFE0" w14:textId="77777777" w:rsidR="001D2BE0" w:rsidRDefault="001D2BE0" w:rsidP="007A4EC9">
      <w:r>
        <w:separator/>
      </w:r>
    </w:p>
  </w:endnote>
  <w:endnote w:type="continuationSeparator" w:id="0">
    <w:p w14:paraId="70A42F12" w14:textId="77777777" w:rsidR="001D2BE0" w:rsidRDefault="001D2BE0" w:rsidP="007A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rmania">
    <w:altName w:val="Microsoft Himalaya"/>
    <w:charset w:val="00"/>
    <w:family w:val="auto"/>
    <w:pitch w:val="variable"/>
    <w:sig w:usb0="00000001" w:usb1="10000000" w:usb2="00000040" w:usb3="00000000" w:csb0="8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56C90A" w14:textId="77777777" w:rsidR="001D2BE0" w:rsidRDefault="001D2BE0" w:rsidP="007A4EC9">
      <w:r>
        <w:separator/>
      </w:r>
    </w:p>
  </w:footnote>
  <w:footnote w:type="continuationSeparator" w:id="0">
    <w:p w14:paraId="65F3F885" w14:textId="77777777" w:rsidR="001D2BE0" w:rsidRDefault="001D2BE0" w:rsidP="007A4E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D65D55" w14:textId="77777777" w:rsidR="00DC12C0" w:rsidRDefault="00CE0504" w:rsidP="00AB21FF">
    <w:pPr>
      <w:pStyle w:val="Header"/>
      <w:ind w:firstLine="720"/>
      <w:rPr>
        <w:b/>
        <w:i/>
        <w:sz w:val="44"/>
        <w:szCs w:val="44"/>
      </w:rPr>
    </w:pPr>
    <w:r w:rsidRPr="00CE0504">
      <w:rPr>
        <w:b/>
        <w:i/>
        <w:noProof/>
        <w:sz w:val="44"/>
        <w:szCs w:val="44"/>
      </w:rPr>
      <w:drawing>
        <wp:anchor distT="0" distB="0" distL="114300" distR="114300" simplePos="0" relativeHeight="251658240" behindDoc="0" locked="0" layoutInCell="1" allowOverlap="1" wp14:anchorId="671E4A94" wp14:editId="1020052E">
          <wp:simplePos x="0" y="0"/>
          <wp:positionH relativeFrom="page">
            <wp:posOffset>5905500</wp:posOffset>
          </wp:positionH>
          <wp:positionV relativeFrom="margin">
            <wp:posOffset>-1376680</wp:posOffset>
          </wp:positionV>
          <wp:extent cx="868680" cy="955548"/>
          <wp:effectExtent l="0" t="0" r="762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helan-fd3-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8680" cy="9555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4EC9" w:rsidRPr="00CE0504">
      <w:rPr>
        <w:b/>
        <w:i/>
        <w:sz w:val="44"/>
        <w:szCs w:val="44"/>
      </w:rPr>
      <w:t>CHELAN C</w:t>
    </w:r>
    <w:r w:rsidR="00E45456" w:rsidRPr="00CE0504">
      <w:rPr>
        <w:b/>
        <w:i/>
        <w:sz w:val="44"/>
        <w:szCs w:val="44"/>
      </w:rPr>
      <w:t xml:space="preserve">OUNTY </w:t>
    </w:r>
    <w:r w:rsidR="00325CE6" w:rsidRPr="00CE0504">
      <w:rPr>
        <w:b/>
        <w:i/>
        <w:sz w:val="44"/>
        <w:szCs w:val="44"/>
      </w:rPr>
      <w:t>FIRE DISTRICT</w:t>
    </w:r>
    <w:r w:rsidR="007A4EC9" w:rsidRPr="00CE0504">
      <w:rPr>
        <w:b/>
        <w:i/>
        <w:sz w:val="44"/>
        <w:szCs w:val="44"/>
      </w:rPr>
      <w:t xml:space="preserve"> #3</w:t>
    </w:r>
  </w:p>
  <w:p w14:paraId="60C76C4E" w14:textId="77777777" w:rsidR="00DC12C0" w:rsidRPr="00DC12C0" w:rsidRDefault="007A4EC9" w:rsidP="00AB21FF">
    <w:pPr>
      <w:pStyle w:val="Header"/>
      <w:pBdr>
        <w:bottom w:val="single" w:sz="4" w:space="4" w:color="auto"/>
      </w:pBdr>
      <w:spacing w:line="280" w:lineRule="exact"/>
      <w:ind w:firstLine="720"/>
      <w:rPr>
        <w:rFonts w:ascii="Germania" w:hAnsi="Germania" w:cs="Germania"/>
        <w:i/>
        <w:sz w:val="36"/>
        <w:szCs w:val="36"/>
      </w:rPr>
    </w:pPr>
    <w:r w:rsidRPr="00CE0504">
      <w:rPr>
        <w:rFonts w:ascii="Germania" w:hAnsi="Germania" w:cs="Germania"/>
        <w:i/>
        <w:sz w:val="36"/>
        <w:szCs w:val="36"/>
      </w:rPr>
      <w:t>T</w:t>
    </w:r>
    <w:r w:rsidR="00E45456" w:rsidRPr="00CE0504">
      <w:rPr>
        <w:rFonts w:ascii="Germania" w:hAnsi="Germania" w:cs="Germania"/>
        <w:i/>
        <w:sz w:val="36"/>
        <w:szCs w:val="36"/>
      </w:rPr>
      <w:t>he Bavarian Village</w:t>
    </w:r>
    <w:r w:rsidR="00DC12C0">
      <w:rPr>
        <w:rFonts w:ascii="Old English Text MT" w:hAnsi="Old English Text MT"/>
        <w:i/>
        <w:sz w:val="36"/>
        <w:szCs w:val="36"/>
      </w:rPr>
      <w:t xml:space="preserve"> </w:t>
    </w:r>
    <w:r w:rsidRPr="00CE0504">
      <w:rPr>
        <w:rFonts w:ascii="Germania" w:hAnsi="Germania" w:cs="Germania"/>
        <w:i/>
        <w:sz w:val="36"/>
        <w:szCs w:val="36"/>
      </w:rPr>
      <w:t>in the heart of Washington State</w:t>
    </w:r>
  </w:p>
  <w:p w14:paraId="5D92D1CA" w14:textId="51B38FBC" w:rsidR="00325CE6" w:rsidRPr="00AB21FF" w:rsidRDefault="00E45456" w:rsidP="00DC12C0">
    <w:pPr>
      <w:pStyle w:val="Header"/>
      <w:spacing w:line="280" w:lineRule="exact"/>
      <w:ind w:firstLine="720"/>
      <w:rPr>
        <w:b/>
        <w:i/>
        <w:sz w:val="20"/>
        <w:szCs w:val="20"/>
      </w:rPr>
    </w:pPr>
    <w:r w:rsidRPr="00AB21FF">
      <w:rPr>
        <w:rFonts w:cstheme="minorHAnsi"/>
        <w:sz w:val="20"/>
        <w:szCs w:val="20"/>
      </w:rPr>
      <w:t xml:space="preserve">228 </w:t>
    </w:r>
    <w:proofErr w:type="spellStart"/>
    <w:r w:rsidRPr="00AB21FF">
      <w:rPr>
        <w:rFonts w:cstheme="minorHAnsi"/>
        <w:sz w:val="20"/>
        <w:szCs w:val="20"/>
      </w:rPr>
      <w:t>Chumsti</w:t>
    </w:r>
    <w:r w:rsidR="00DC12C0" w:rsidRPr="00AB21FF">
      <w:rPr>
        <w:rFonts w:cstheme="minorHAnsi"/>
        <w:sz w:val="20"/>
        <w:szCs w:val="20"/>
      </w:rPr>
      <w:t>ck</w:t>
    </w:r>
    <w:proofErr w:type="spellEnd"/>
    <w:r w:rsidR="00DC12C0" w:rsidRPr="00AB21FF">
      <w:rPr>
        <w:rFonts w:cstheme="minorHAnsi"/>
        <w:sz w:val="20"/>
        <w:szCs w:val="20"/>
      </w:rPr>
      <w:t xml:space="preserve"> Hwy. • Leavenworth, WA.  98826 • </w:t>
    </w:r>
    <w:r w:rsidRPr="00AB21FF">
      <w:rPr>
        <w:rFonts w:cstheme="minorHAnsi"/>
        <w:sz w:val="20"/>
        <w:szCs w:val="20"/>
      </w:rPr>
      <w:t>(509) 548-7711</w:t>
    </w:r>
    <w:r w:rsidR="00DC12C0" w:rsidRPr="00AB21FF">
      <w:rPr>
        <w:rFonts w:cstheme="minorHAnsi"/>
        <w:sz w:val="20"/>
        <w:szCs w:val="20"/>
      </w:rPr>
      <w:t xml:space="preserve"> •</w:t>
    </w:r>
    <w:r w:rsidRPr="00AB21FF">
      <w:rPr>
        <w:rFonts w:cstheme="minorHAnsi"/>
        <w:sz w:val="20"/>
        <w:szCs w:val="20"/>
      </w:rPr>
      <w:t xml:space="preserve"> </w:t>
    </w:r>
    <w:r w:rsidR="00AB21FF" w:rsidRPr="00AB21FF">
      <w:rPr>
        <w:rFonts w:cstheme="minorHAnsi"/>
        <w:sz w:val="20"/>
        <w:szCs w:val="20"/>
      </w:rPr>
      <w:t>www.chelanfd3.org</w:t>
    </w:r>
    <w:r w:rsidR="00AB21FF">
      <w:rPr>
        <w:rFonts w:cstheme="minorHAnsi"/>
        <w:sz w:val="20"/>
        <w:szCs w:val="20"/>
      </w:rPr>
      <w:t xml:space="preserve"> • </w:t>
    </w:r>
    <w:r w:rsidR="00D46543">
      <w:rPr>
        <w:rFonts w:cstheme="minorHAnsi"/>
        <w:sz w:val="20"/>
        <w:szCs w:val="20"/>
      </w:rPr>
      <w:t>Stephanie@chelanfd3.org</w:t>
    </w:r>
  </w:p>
  <w:p w14:paraId="648709F9" w14:textId="77777777" w:rsidR="007A4EC9" w:rsidRPr="007A4EC9" w:rsidRDefault="007A4EC9" w:rsidP="007A4EC9">
    <w:pPr>
      <w:pStyle w:val="Header"/>
      <w:jc w:val="center"/>
      <w:rPr>
        <w:rFonts w:cstheme="minorHAnsi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1595"/>
    <w:rsid w:val="001D2BE0"/>
    <w:rsid w:val="00325CE6"/>
    <w:rsid w:val="004661BF"/>
    <w:rsid w:val="007914CD"/>
    <w:rsid w:val="007A4EC9"/>
    <w:rsid w:val="00951595"/>
    <w:rsid w:val="009B0B7C"/>
    <w:rsid w:val="00A142FE"/>
    <w:rsid w:val="00AB21FF"/>
    <w:rsid w:val="00CA33CD"/>
    <w:rsid w:val="00CE0504"/>
    <w:rsid w:val="00D46543"/>
    <w:rsid w:val="00DC12C0"/>
    <w:rsid w:val="00E45456"/>
    <w:rsid w:val="00FB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379E56"/>
  <w15:docId w15:val="{097EB0DA-AB65-44E4-A843-FD72B4C3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B7C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9B0B7C"/>
    <w:pPr>
      <w:keepNext/>
      <w:spacing w:before="240" w:after="60"/>
      <w:outlineLvl w:val="0"/>
    </w:pPr>
    <w:rPr>
      <w:rFonts w:ascii="Arial" w:eastAsia="Times New Roman" w:hAnsi="Arial" w:cs="Times New Roman"/>
      <w:b/>
      <w:kern w:val="32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4EC9"/>
    <w:pPr>
      <w:tabs>
        <w:tab w:val="center" w:pos="4680"/>
        <w:tab w:val="right" w:pos="9360"/>
      </w:tabs>
    </w:pPr>
    <w:rPr>
      <w:rFonts w:asciiTheme="minorHAnsi" w:eastAsiaTheme="minorHAnsi" w:hAnsiTheme="minorHAns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A4EC9"/>
  </w:style>
  <w:style w:type="paragraph" w:styleId="Footer">
    <w:name w:val="footer"/>
    <w:basedOn w:val="Normal"/>
    <w:link w:val="FooterChar"/>
    <w:uiPriority w:val="99"/>
    <w:unhideWhenUsed/>
    <w:rsid w:val="007A4EC9"/>
    <w:pPr>
      <w:tabs>
        <w:tab w:val="center" w:pos="4680"/>
        <w:tab w:val="right" w:pos="9360"/>
      </w:tabs>
    </w:pPr>
    <w:rPr>
      <w:rFonts w:asciiTheme="minorHAnsi" w:eastAsiaTheme="minorHAnsi" w:hAnsiTheme="minorHAns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A4EC9"/>
  </w:style>
  <w:style w:type="character" w:styleId="Hyperlink">
    <w:name w:val="Hyperlink"/>
    <w:basedOn w:val="DefaultParagraphFont"/>
    <w:uiPriority w:val="99"/>
    <w:unhideWhenUsed/>
    <w:rsid w:val="007A4EC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4EC9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0504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50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9B0B7C"/>
    <w:rPr>
      <w:rFonts w:ascii="Arial" w:eastAsia="Times New Roman" w:hAnsi="Arial" w:cs="Times New Roman"/>
      <w:b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phanie\Downloads\Chelan-Word-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694E5-3BF0-4F1A-9887-92FD15E1F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Chelan-Word-Template</Template>
  <TotalTime>3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</dc:creator>
  <cp:lastModifiedBy>Stephanie Kuch</cp:lastModifiedBy>
  <cp:revision>4</cp:revision>
  <cp:lastPrinted>2017-09-04T23:11:00Z</cp:lastPrinted>
  <dcterms:created xsi:type="dcterms:W3CDTF">2017-10-17T17:04:00Z</dcterms:created>
  <dcterms:modified xsi:type="dcterms:W3CDTF">2020-10-15T23:41:00Z</dcterms:modified>
</cp:coreProperties>
</file>